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3E1" w:rsidRDefault="000E63E1">
      <w:pPr>
        <w:spacing w:after="0" w:line="360" w:lineRule="auto"/>
        <w:rPr>
          <w:rFonts w:ascii="Arial" w:hAnsi="Arial" w:cs="Arial"/>
          <w:sz w:val="20"/>
        </w:rPr>
      </w:pPr>
      <w:r>
        <w:object w:dxaOrig="1579" w:dyaOrig="2713">
          <v:rect id="rectole0000000000" o:spid="_x0000_i1025" style="width:78pt;height:135.75pt" o:ole="" o:preferrelative="t" stroked="f">
            <v:imagedata r:id="rId5" o:title=""/>
          </v:rect>
          <o:OLEObject Type="Embed" ProgID="StaticMetafile" ShapeID="rectole0000000000" DrawAspect="Content" ObjectID="_1719204768" r:id="rId6"/>
        </w:object>
      </w:r>
    </w:p>
    <w:p w:rsidR="000E63E1" w:rsidRDefault="000E63E1">
      <w:pPr>
        <w:spacing w:after="0" w:line="360" w:lineRule="auto"/>
        <w:rPr>
          <w:rFonts w:ascii="Arial" w:hAnsi="Arial" w:cs="Arial"/>
          <w:sz w:val="20"/>
        </w:rPr>
      </w:pPr>
    </w:p>
    <w:p w:rsidR="000E63E1" w:rsidRDefault="000E63E1">
      <w:pPr>
        <w:spacing w:after="0" w:line="360" w:lineRule="auto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Warszawa, dn. 13.07.</w:t>
      </w:r>
      <w:r w:rsidRPr="00AB3525">
        <w:rPr>
          <w:rFonts w:ascii="Arial" w:hAnsi="Arial" w:cs="Arial"/>
          <w:sz w:val="20"/>
        </w:rPr>
        <w:t>2022r</w:t>
      </w:r>
      <w:r w:rsidRPr="00AB3525">
        <w:rPr>
          <w:rFonts w:ascii="Arial" w:hAnsi="Arial" w:cs="Arial"/>
          <w:sz w:val="20"/>
          <w:shd w:val="clear" w:color="auto" w:fill="FFFF00"/>
        </w:rPr>
        <w:t>.</w:t>
      </w:r>
    </w:p>
    <w:p w:rsidR="000E63E1" w:rsidRDefault="000E63E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Sieć Badawcza Łukasiewicz -</w:t>
      </w:r>
    </w:p>
    <w:p w:rsidR="000E63E1" w:rsidRDefault="000E63E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Instytut Tele- i Radiotechniczny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0E63E1" w:rsidRDefault="000E63E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ul. Ratuszowa 11</w:t>
      </w:r>
    </w:p>
    <w:p w:rsidR="000E63E1" w:rsidRDefault="000E63E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03-450 Warszawa</w:t>
      </w:r>
    </w:p>
    <w:p w:rsidR="000E63E1" w:rsidRDefault="000E63E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tel.: + 48 22 619 25 12</w:t>
      </w:r>
    </w:p>
    <w:p w:rsidR="000E63E1" w:rsidRDefault="000E63E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faks: + 48 22 619 25 12</w:t>
      </w:r>
    </w:p>
    <w:p w:rsidR="000E63E1" w:rsidRDefault="000E63E1">
      <w:pPr>
        <w:spacing w:after="0" w:line="240" w:lineRule="auto"/>
        <w:jc w:val="both"/>
        <w:rPr>
          <w:rFonts w:ascii="Arial" w:hAnsi="Arial" w:cs="Arial"/>
        </w:rPr>
      </w:pPr>
      <w:hyperlink r:id="rId7">
        <w:r>
          <w:rPr>
            <w:rFonts w:ascii="Arial" w:hAnsi="Arial" w:cs="Arial"/>
            <w:color w:val="0000FF"/>
            <w:u w:val="single"/>
          </w:rPr>
          <w:t>michal.kalicki@itr.lukasiewicz.gov.pl</w:t>
        </w:r>
      </w:hyperlink>
      <w:r>
        <w:rPr>
          <w:rFonts w:ascii="Arial" w:hAnsi="Arial" w:cs="Arial"/>
        </w:rPr>
        <w:t xml:space="preserve"> </w:t>
      </w:r>
    </w:p>
    <w:p w:rsidR="000E63E1" w:rsidRDefault="000E63E1">
      <w:pPr>
        <w:spacing w:after="0" w:line="240" w:lineRule="auto"/>
        <w:jc w:val="both"/>
        <w:rPr>
          <w:rFonts w:ascii="Arial" w:hAnsi="Arial" w:cs="Arial"/>
        </w:rPr>
      </w:pPr>
      <w:hyperlink r:id="rId8">
        <w:r>
          <w:rPr>
            <w:rFonts w:ascii="Arial" w:hAnsi="Arial" w:cs="Arial"/>
            <w:color w:val="0000FF"/>
            <w:u w:val="single"/>
          </w:rPr>
          <w:t>www.itr.lukasiewicz.gov.pl</w:t>
        </w:r>
      </w:hyperlink>
      <w:r>
        <w:rPr>
          <w:rFonts w:ascii="Arial" w:hAnsi="Arial" w:cs="Arial"/>
        </w:rPr>
        <w:t xml:space="preserve"> </w:t>
      </w:r>
    </w:p>
    <w:p w:rsidR="000E63E1" w:rsidRDefault="000E63E1">
      <w:pPr>
        <w:spacing w:after="0" w:line="240" w:lineRule="auto"/>
        <w:jc w:val="both"/>
        <w:rPr>
          <w:rFonts w:ascii="Arial" w:hAnsi="Arial" w:cs="Arial"/>
        </w:rPr>
      </w:pPr>
    </w:p>
    <w:p w:rsidR="000E63E1" w:rsidRDefault="000E63E1">
      <w:pPr>
        <w:spacing w:after="0" w:line="240" w:lineRule="auto"/>
        <w:jc w:val="both"/>
        <w:rPr>
          <w:rFonts w:ascii="Arial" w:hAnsi="Arial" w:cs="Arial"/>
        </w:rPr>
      </w:pPr>
    </w:p>
    <w:p w:rsidR="000E63E1" w:rsidRDefault="000E63E1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ZAPYTANIE OFERTOWE nr 043?EZ/2022</w:t>
      </w:r>
    </w:p>
    <w:p w:rsidR="000E63E1" w:rsidRDefault="000E63E1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( dot.: wykonania detali )</w:t>
      </w:r>
    </w:p>
    <w:p w:rsidR="000E63E1" w:rsidRDefault="000E63E1">
      <w:pPr>
        <w:spacing w:after="0" w:line="360" w:lineRule="auto"/>
        <w:ind w:firstLine="288"/>
        <w:jc w:val="both"/>
        <w:rPr>
          <w:rFonts w:ascii="Arial" w:hAnsi="Arial" w:cs="Arial"/>
        </w:rPr>
      </w:pPr>
      <w:r>
        <w:rPr>
          <w:rFonts w:ascii="Arial" w:hAnsi="Arial" w:cs="Arial"/>
        </w:rPr>
        <w:t>Zwracamy się z prośbą o przedstawienie oferty na wykonanie elementów wg tabeli oraz załączonych rysunków poglądowych.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</w:p>
    <w:p w:rsidR="000E63E1" w:rsidRDefault="000E63E1">
      <w:pPr>
        <w:spacing w:after="0" w:line="360" w:lineRule="auto"/>
        <w:rPr>
          <w:rFonts w:ascii="Arial" w:hAnsi="Arial" w:cs="Arial"/>
          <w:b/>
        </w:rPr>
      </w:pPr>
      <w:r w:rsidRPr="00C67072">
        <w:rPr>
          <w:rFonts w:ascii="Arial" w:hAnsi="Arial" w:cs="Arial"/>
        </w:rPr>
        <w:t xml:space="preserve">Wykonanie detali z </w:t>
      </w:r>
      <w:r w:rsidRPr="00C67072">
        <w:rPr>
          <w:rFonts w:ascii="Arial" w:hAnsi="Arial" w:cs="Arial"/>
          <w:b/>
        </w:rPr>
        <w:t>materiału powierzonego</w:t>
      </w:r>
    </w:p>
    <w:p w:rsidR="000E63E1" w:rsidRPr="00C67072" w:rsidRDefault="000E63E1">
      <w:pPr>
        <w:spacing w:after="0" w:line="360" w:lineRule="auto"/>
        <w:rPr>
          <w:rFonts w:ascii="Arial" w:hAnsi="Arial" w:cs="Arial"/>
        </w:rPr>
      </w:pPr>
      <w:r w:rsidRPr="00C67072">
        <w:rPr>
          <w:rFonts w:ascii="Arial" w:hAnsi="Arial" w:cs="Arial"/>
        </w:rPr>
        <w:t>wg. dokumentacji: M_B20, M_PU20,M_SU20, SR_632</w:t>
      </w: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</w:p>
    <w:tbl>
      <w:tblPr>
        <w:tblW w:w="0" w:type="auto"/>
        <w:tblInd w:w="1438" w:type="dxa"/>
        <w:tblCellMar>
          <w:left w:w="10" w:type="dxa"/>
          <w:right w:w="10" w:type="dxa"/>
        </w:tblCellMar>
        <w:tblLook w:val="0000"/>
      </w:tblPr>
      <w:tblGrid>
        <w:gridCol w:w="567"/>
        <w:gridCol w:w="3402"/>
        <w:gridCol w:w="1071"/>
        <w:gridCol w:w="1168"/>
      </w:tblGrid>
      <w:tr w:rsidR="000E63E1" w:rsidRPr="00AB3525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AB3525" w:rsidRDefault="000E63E1">
            <w:pPr>
              <w:spacing w:after="0" w:line="240" w:lineRule="auto"/>
              <w:jc w:val="center"/>
              <w:rPr>
                <w:rFonts w:cs="Calibri"/>
              </w:rPr>
            </w:pPr>
            <w:r w:rsidRPr="00AB3525">
              <w:rPr>
                <w:rFonts w:cs="Calibri"/>
                <w:color w:val="000000"/>
              </w:rPr>
              <w:t>LP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AB3525" w:rsidRDefault="000E63E1">
            <w:pPr>
              <w:spacing w:after="0" w:line="240" w:lineRule="auto"/>
              <w:rPr>
                <w:rFonts w:cs="Calibri"/>
              </w:rPr>
            </w:pPr>
            <w:r w:rsidRPr="00AB3525">
              <w:rPr>
                <w:rFonts w:cs="Calibri"/>
                <w:color w:val="000000"/>
              </w:rPr>
              <w:t>Nazwa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AB3525" w:rsidRDefault="000E63E1">
            <w:pPr>
              <w:spacing w:after="0" w:line="240" w:lineRule="auto"/>
              <w:rPr>
                <w:rFonts w:cs="Calibri"/>
              </w:rPr>
            </w:pPr>
            <w:r w:rsidRPr="00AB3525">
              <w:rPr>
                <w:rFonts w:cs="Calibri"/>
                <w:color w:val="000000"/>
              </w:rPr>
              <w:t>Szt.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63E1" w:rsidRPr="00AB3525" w:rsidRDefault="000E63E1" w:rsidP="00AB352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AB3525">
              <w:rPr>
                <w:rFonts w:cs="Calibri"/>
                <w:color w:val="000000"/>
              </w:rPr>
              <w:t>Cena jednostkowa</w:t>
            </w: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Obudowa układu obrotowego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Emiter 20kHz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Emiter Kołnierz 20kHz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Reflektor 20kHz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Izolator 20kHz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Nut 20kHz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Booster obrotowy 1:1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Booster obrotowy 1:5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Booster obrotowy 1:2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Booster obrotowy 1:2,25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Booster obrotowy 1:2,5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Sonotroda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</w:pPr>
            <w:r w:rsidRPr="00382DBC">
              <w:t>Sonotroda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E63E1" w:rsidRPr="00382DBC" w:rsidRDefault="000E63E1" w:rsidP="00814B89">
            <w:pPr>
              <w:pStyle w:val="NoSpacing"/>
              <w:jc w:val="center"/>
            </w:pPr>
            <w:r w:rsidRPr="00382DBC">
              <w:t>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  <w:tr w:rsidR="000E63E1" w:rsidRPr="00382DBC" w:rsidTr="00AB352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  <w:tc>
          <w:tcPr>
            <w:tcW w:w="4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E63E1" w:rsidRPr="00382DBC" w:rsidRDefault="000E63E1" w:rsidP="00AB3525">
            <w:pPr>
              <w:pStyle w:val="NoSpacing"/>
              <w:jc w:val="right"/>
            </w:pPr>
            <w:r>
              <w:t>Wartość netto: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63E1" w:rsidRPr="00382DBC" w:rsidRDefault="000E63E1" w:rsidP="00814B89">
            <w:pPr>
              <w:pStyle w:val="NoSpacing"/>
              <w:jc w:val="center"/>
            </w:pPr>
          </w:p>
        </w:tc>
      </w:tr>
    </w:tbl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Przykładowe rysunki:</w:t>
      </w: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  <w:sectPr w:rsidR="000E63E1" w:rsidSect="008C77B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</w:t>
      </w: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  <w:r>
        <w:object w:dxaOrig="5770" w:dyaOrig="4960">
          <v:rect id="rectole0000000001" o:spid="_x0000_i1026" style="width:187.5pt;height:114pt" o:ole="" o:preferrelative="t" stroked="f">
            <v:imagedata r:id="rId9" o:title=""/>
          </v:rect>
          <o:OLEObject Type="Embed" ProgID="StaticMetafile" ShapeID="rectole0000000001" DrawAspect="Content" ObjectID="_1719204769" r:id="rId10"/>
        </w:object>
      </w: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                                                            </w:t>
      </w: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  </w:t>
      </w: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  <w:r>
        <w:object w:dxaOrig="1761" w:dyaOrig="2125">
          <v:rect id="rectole0000000002" o:spid="_x0000_i1027" style="width:79.5pt;height:76.5pt" o:ole="" o:preferrelative="t" stroked="f">
            <v:imagedata r:id="rId11" o:title=""/>
          </v:rect>
          <o:OLEObject Type="Embed" ProgID="StaticMetafile" ShapeID="rectole0000000002" DrawAspect="Content" ObjectID="_1719204770" r:id="rId12"/>
        </w:object>
      </w: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  <w:sectPr w:rsidR="000E63E1" w:rsidSect="00AB3525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4</w:t>
      </w:r>
    </w:p>
    <w:p w:rsidR="000E63E1" w:rsidRDefault="000E63E1">
      <w:pPr>
        <w:spacing w:after="0" w:line="240" w:lineRule="auto"/>
        <w:sectPr w:rsidR="000E63E1" w:rsidSect="00AB352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  <w:r>
        <w:object w:dxaOrig="2551" w:dyaOrig="1660">
          <v:rect id="rectole0000000003" o:spid="_x0000_i1028" style="width:127.5pt;height:82.5pt" o:ole="" o:preferrelative="t" stroked="f">
            <v:imagedata r:id="rId13" o:title=""/>
          </v:rect>
          <o:OLEObject Type="Embed" ProgID="StaticMetafile" ShapeID="rectole0000000003" DrawAspect="Content" ObjectID="_1719204771" r:id="rId14"/>
        </w:object>
      </w: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  <w:sectPr w:rsidR="000E63E1" w:rsidSect="00AB3525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>
        <w:object w:dxaOrig="2794" w:dyaOrig="2409">
          <v:rect id="rectole0000000004" o:spid="_x0000_i1029" style="width:124.5pt;height:81pt" o:ole="" o:preferrelative="t" stroked="f">
            <v:imagedata r:id="rId15" o:title=""/>
          </v:rect>
          <o:OLEObject Type="Embed" ProgID="StaticMetafile" ShapeID="rectole0000000004" DrawAspect="Content" ObjectID="_1719204772" r:id="rId16"/>
        </w:object>
      </w:r>
    </w:p>
    <w:p w:rsidR="000E63E1" w:rsidRDefault="000E63E1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6</w:t>
      </w:r>
    </w:p>
    <w:p w:rsidR="000E63E1" w:rsidRDefault="000E63E1">
      <w:pPr>
        <w:spacing w:after="0" w:line="240" w:lineRule="auto"/>
        <w:sectPr w:rsidR="000E63E1" w:rsidSect="00AB352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  <w:r>
        <w:object w:dxaOrig="2166" w:dyaOrig="3624">
          <v:rect id="rectole0000000005" o:spid="_x0000_i1030" style="width:80.25pt;height:103.5pt" o:ole="" o:preferrelative="t" stroked="f">
            <v:imagedata r:id="rId17" o:title=""/>
          </v:rect>
          <o:OLEObject Type="Embed" ProgID="StaticMetafile" ShapeID="rectole0000000005" DrawAspect="Content" ObjectID="_1719204773" r:id="rId18"/>
        </w:object>
      </w: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  <w:r>
        <w:object w:dxaOrig="4798" w:dyaOrig="1457">
          <v:rect id="rectole0000000006" o:spid="_x0000_i1031" style="width:204pt;height:51.75pt" o:ole="" o:preferrelative="t" stroked="f">
            <v:imagedata r:id="rId19" o:title=""/>
          </v:rect>
          <o:OLEObject Type="Embed" ProgID="StaticMetafile" ShapeID="rectole0000000006" DrawAspect="Content" ObjectID="_1719204774" r:id="rId20"/>
        </w:object>
      </w: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  <w:sectPr w:rsidR="000E63E1" w:rsidSect="00AB3525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7-11.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12 </w:t>
      </w: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240" w:lineRule="auto"/>
        <w:sectPr w:rsidR="000E63E1" w:rsidSect="00AB352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  <w:r>
        <w:object w:dxaOrig="1741" w:dyaOrig="3543">
          <v:rect id="rectole0000000007" o:spid="_x0000_i1032" style="width:81pt;height:135pt" o:ole="" o:preferrelative="t" stroked="f">
            <v:imagedata r:id="rId21" o:title=""/>
          </v:rect>
          <o:OLEObject Type="Embed" ProgID="StaticMetafile" ShapeID="rectole0000000007" DrawAspect="Content" ObjectID="_1719204775" r:id="rId22"/>
        </w:object>
      </w: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  <w:sectPr w:rsidR="000E63E1" w:rsidSect="00AB3525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>
        <w:object w:dxaOrig="1862" w:dyaOrig="6722">
          <v:rect id="rectole0000000008" o:spid="_x0000_i1033" style="width:36pt;height:114pt" o:ole="" o:preferrelative="t" stroked="f">
            <v:imagedata r:id="rId23" o:title=""/>
          </v:rect>
          <o:OLEObject Type="Embed" ProgID="StaticMetafile" ShapeID="rectole0000000008" DrawAspect="Content" ObjectID="_1719204776" r:id="rId24"/>
        </w:object>
      </w: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13.</w:t>
      </w: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  <w:r>
        <w:object w:dxaOrig="5932" w:dyaOrig="5102">
          <v:rect id="rectole0000000009" o:spid="_x0000_i1034" style="width:213.75pt;height:104.25pt" o:ole="" o:preferrelative="t" stroked="f">
            <v:imagedata r:id="rId25" o:title=""/>
          </v:rect>
          <o:OLEObject Type="Embed" ProgID="StaticMetafile" ShapeID="rectole0000000009" DrawAspect="Content" ObjectID="_1719204777" r:id="rId26"/>
        </w:object>
      </w:r>
    </w:p>
    <w:p w:rsidR="000E63E1" w:rsidRDefault="000E63E1">
      <w:pPr>
        <w:spacing w:after="0" w:line="240" w:lineRule="auto"/>
        <w:rPr>
          <w:rFonts w:ascii="Arial" w:hAnsi="Arial" w:cs="Arial"/>
          <w:sz w:val="24"/>
        </w:rPr>
      </w:pPr>
    </w:p>
    <w:p w:rsidR="000E63E1" w:rsidRDefault="000E63E1">
      <w:pPr>
        <w:spacing w:after="0" w:line="360" w:lineRule="auto"/>
        <w:ind w:firstLine="288"/>
        <w:jc w:val="both"/>
        <w:rPr>
          <w:rFonts w:ascii="Arial" w:hAnsi="Arial" w:cs="Arial"/>
        </w:rPr>
      </w:pPr>
    </w:p>
    <w:p w:rsidR="000E63E1" w:rsidRDefault="000E63E1" w:rsidP="00AB3525">
      <w:pPr>
        <w:spacing w:after="0" w:line="360" w:lineRule="auto"/>
        <w:jc w:val="both"/>
        <w:rPr>
          <w:rFonts w:ascii="Arial" w:hAnsi="Arial" w:cs="Arial"/>
        </w:rPr>
      </w:pPr>
    </w:p>
    <w:p w:rsidR="000E63E1" w:rsidRDefault="000E63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Uwaga: </w:t>
      </w:r>
    </w:p>
    <w:p w:rsidR="000E63E1" w:rsidRDefault="000E63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Rysunki mają wyłączenie charakter poglądowy.</w:t>
      </w:r>
    </w:p>
    <w:p w:rsidR="000E63E1" w:rsidRDefault="000E63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Szczegółowa dokumentacja zostanie udostępniona po przesłaniu klauzuli o poufności.</w:t>
      </w:r>
    </w:p>
    <w:p w:rsidR="000E63E1" w:rsidRDefault="000E63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Dostawca powinien posiadać kompleksowe możliwości obróbki. Wykorzystywane operacje przy wykonywaniu elementów:</w:t>
      </w:r>
    </w:p>
    <w:p w:rsidR="000E63E1" w:rsidRDefault="000E63E1">
      <w:pPr>
        <w:numPr>
          <w:ilvl w:val="0"/>
          <w:numId w:val="1"/>
        </w:numPr>
        <w:spacing w:after="0" w:line="360" w:lineRule="auto"/>
        <w:ind w:left="936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Obróbka CNC: frezowanie, toczenie, szlifowanie</w:t>
      </w:r>
    </w:p>
    <w:p w:rsidR="000E63E1" w:rsidRDefault="000E63E1">
      <w:pPr>
        <w:numPr>
          <w:ilvl w:val="0"/>
          <w:numId w:val="1"/>
        </w:numPr>
        <w:spacing w:after="0" w:line="360" w:lineRule="auto"/>
        <w:ind w:left="936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Wykonanie gwintów w poz. 1-2 oraz w poz. 7-13</w:t>
      </w:r>
    </w:p>
    <w:p w:rsidR="000E63E1" w:rsidRDefault="000E63E1">
      <w:pPr>
        <w:spacing w:after="0" w:line="360" w:lineRule="auto"/>
        <w:jc w:val="both"/>
        <w:rPr>
          <w:rFonts w:ascii="Arial" w:hAnsi="Arial" w:cs="Arial"/>
        </w:rPr>
      </w:pP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Materiał i orientacyjne wymiary: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poz.1  klocek ze stali , wymiary detali: 120x90x96mm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poz.2  pręt tytanowy fi50mm, wymiary detali: fi 50x52mm 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poz.3  pręt z brązu fi85mm, wymiary detali: fi 85x16mm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poz.4  pręt z brązu fi50mm, wymiary detali: fi50x20mm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poz.5  pręt teflonowy fi20mm, wymiary detali: fi20x40mm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poz.6  pręt tytanowy fi30mm, wymiary detali: fi24x8mm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poz.7  pręt tytanowy fi55mm, wymiary detali: fi55x140mm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poz.8  pręt tytanowy fi55mm, wymiary detali: fi55x140mm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poz.9  pręt tytanowy fi50mm, wymiary detali: fi50x140mm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poz.10  pręt tytanowy fi50mm, wymiary detali: fi50x140mm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poz.11 pręt tytanowy fi55mm, wymiary detali: fi51x140mm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poz.12 pręt stalowy fi40mm, wymiary detali: fi40x140mm</w:t>
      </w:r>
    </w:p>
    <w:p w:rsidR="000E63E1" w:rsidRDefault="000E63E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poz.13 pręt stalowy fi120mm, wymiary: fi120x100mm</w:t>
      </w:r>
    </w:p>
    <w:p w:rsidR="000E63E1" w:rsidRDefault="000E63E1">
      <w:pPr>
        <w:spacing w:after="0" w:line="360" w:lineRule="auto"/>
        <w:jc w:val="both"/>
        <w:rPr>
          <w:rFonts w:ascii="Arial" w:hAnsi="Arial" w:cs="Arial"/>
          <w:color w:val="FF0000"/>
        </w:rPr>
      </w:pPr>
    </w:p>
    <w:p w:rsidR="000E63E1" w:rsidRDefault="000E63E1">
      <w:pPr>
        <w:spacing w:after="0" w:line="360" w:lineRule="auto"/>
        <w:ind w:firstLine="288"/>
        <w:jc w:val="both"/>
        <w:rPr>
          <w:rFonts w:ascii="Arial" w:hAnsi="Arial" w:cs="Arial"/>
        </w:rPr>
      </w:pPr>
      <w:r>
        <w:rPr>
          <w:rFonts w:ascii="Arial" w:hAnsi="Arial" w:cs="Arial"/>
        </w:rPr>
        <w:t>Kody CPV: 45262670-8 – obróbka metali</w:t>
      </w:r>
    </w:p>
    <w:p w:rsidR="000E63E1" w:rsidRDefault="000E63E1">
      <w:pPr>
        <w:spacing w:after="0" w:line="360" w:lineRule="auto"/>
        <w:ind w:firstLine="288"/>
        <w:jc w:val="both"/>
        <w:rPr>
          <w:rFonts w:ascii="Arial" w:hAnsi="Arial" w:cs="Arial"/>
        </w:rPr>
      </w:pPr>
    </w:p>
    <w:p w:rsidR="000E63E1" w:rsidRPr="00EF062D" w:rsidRDefault="000E63E1" w:rsidP="00707CF7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F062D">
        <w:rPr>
          <w:rFonts w:ascii="Arial" w:hAnsi="Arial" w:cs="Arial"/>
          <w:b/>
          <w:sz w:val="20"/>
          <w:szCs w:val="20"/>
        </w:rPr>
        <w:t xml:space="preserve">Termin realizacji zamówienia: </w:t>
      </w:r>
      <w:r>
        <w:rPr>
          <w:rFonts w:ascii="Arial" w:hAnsi="Arial" w:cs="Arial"/>
          <w:sz w:val="20"/>
          <w:szCs w:val="20"/>
        </w:rPr>
        <w:t xml:space="preserve">6 dni od zamówienia </w:t>
      </w:r>
      <w:r w:rsidRPr="00131DEE">
        <w:rPr>
          <w:rFonts w:ascii="Arial" w:hAnsi="Arial" w:cs="Arial"/>
          <w:sz w:val="20"/>
          <w:szCs w:val="20"/>
        </w:rPr>
        <w:t>.</w:t>
      </w:r>
    </w:p>
    <w:p w:rsidR="000E63E1" w:rsidRPr="00847CAC" w:rsidRDefault="000E63E1" w:rsidP="00707CF7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F062D">
        <w:rPr>
          <w:rFonts w:ascii="Arial" w:hAnsi="Arial" w:cs="Arial"/>
          <w:b/>
          <w:sz w:val="20"/>
          <w:szCs w:val="20"/>
        </w:rPr>
        <w:t>Termin składania ofert:</w:t>
      </w:r>
      <w:r w:rsidRPr="00EF06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 21</w:t>
      </w:r>
      <w:r w:rsidRPr="00AF5C1D">
        <w:rPr>
          <w:rFonts w:ascii="Arial" w:hAnsi="Arial" w:cs="Arial"/>
          <w:sz w:val="20"/>
          <w:szCs w:val="20"/>
        </w:rPr>
        <w:t>.07.2022r.</w:t>
      </w:r>
      <w:r w:rsidRPr="00131DEE">
        <w:rPr>
          <w:rFonts w:ascii="Arial" w:hAnsi="Arial" w:cs="Arial"/>
          <w:sz w:val="20"/>
          <w:szCs w:val="20"/>
        </w:rPr>
        <w:t xml:space="preserve"> godz. 12</w:t>
      </w:r>
      <w:r w:rsidRPr="00131DEE">
        <w:rPr>
          <w:rFonts w:ascii="Arial" w:hAnsi="Arial" w:cs="Arial"/>
          <w:sz w:val="20"/>
          <w:szCs w:val="20"/>
          <w:vertAlign w:val="superscript"/>
        </w:rPr>
        <w:t>00</w:t>
      </w:r>
      <w:r w:rsidRPr="00131DEE">
        <w:rPr>
          <w:rFonts w:ascii="Arial" w:hAnsi="Arial" w:cs="Arial"/>
          <w:sz w:val="20"/>
          <w:szCs w:val="20"/>
        </w:rPr>
        <w:t>.</w:t>
      </w:r>
    </w:p>
    <w:p w:rsidR="000E63E1" w:rsidRPr="00847CAC" w:rsidRDefault="000E63E1" w:rsidP="00707CF7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F53AAB">
        <w:rPr>
          <w:rFonts w:ascii="Arial" w:hAnsi="Arial" w:cs="Arial"/>
          <w:b/>
          <w:sz w:val="20"/>
          <w:szCs w:val="20"/>
        </w:rPr>
        <w:t>Dokument</w:t>
      </w:r>
      <w:r>
        <w:rPr>
          <w:rFonts w:ascii="Arial" w:hAnsi="Arial" w:cs="Arial"/>
          <w:b/>
          <w:sz w:val="20"/>
          <w:szCs w:val="20"/>
        </w:rPr>
        <w:t>acja elementów</w:t>
      </w:r>
      <w:r>
        <w:rPr>
          <w:rFonts w:ascii="Arial" w:hAnsi="Arial" w:cs="Arial"/>
          <w:bCs/>
          <w:sz w:val="20"/>
          <w:szCs w:val="20"/>
        </w:rPr>
        <w:t xml:space="preserve"> zostanie</w:t>
      </w:r>
      <w:r w:rsidRPr="00F53AAB">
        <w:rPr>
          <w:rFonts w:ascii="Arial" w:hAnsi="Arial" w:cs="Arial"/>
          <w:bCs/>
          <w:sz w:val="20"/>
          <w:szCs w:val="20"/>
        </w:rPr>
        <w:t xml:space="preserve"> udostępnione po podpisaniu klauzuli o poufności między 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F53AAB">
        <w:rPr>
          <w:rFonts w:ascii="Arial" w:hAnsi="Arial" w:cs="Arial"/>
          <w:bCs/>
          <w:sz w:val="20"/>
          <w:szCs w:val="20"/>
        </w:rPr>
        <w:t xml:space="preserve">Zamawiającym i Oferentem – </w:t>
      </w:r>
      <w:r>
        <w:rPr>
          <w:rFonts w:ascii="Arial" w:hAnsi="Arial" w:cs="Arial"/>
          <w:b/>
          <w:bCs/>
          <w:sz w:val="20"/>
          <w:szCs w:val="20"/>
        </w:rPr>
        <w:t>załącznik nr 1</w:t>
      </w:r>
      <w:r w:rsidRPr="00F53AAB">
        <w:rPr>
          <w:rFonts w:ascii="Arial" w:hAnsi="Arial" w:cs="Arial"/>
          <w:b/>
          <w:bCs/>
          <w:sz w:val="20"/>
          <w:szCs w:val="20"/>
        </w:rPr>
        <w:t xml:space="preserve">. </w:t>
      </w:r>
      <w:r w:rsidRPr="00F53AAB">
        <w:rPr>
          <w:rFonts w:ascii="Arial" w:hAnsi="Arial" w:cs="Arial"/>
          <w:bCs/>
          <w:sz w:val="20"/>
          <w:szCs w:val="20"/>
        </w:rPr>
        <w:t>Należy przesłać podpisany skan przez osobę upoważnioną do reprezentowania firmy.</w:t>
      </w:r>
    </w:p>
    <w:p w:rsidR="000E63E1" w:rsidRPr="00EF062D" w:rsidRDefault="000E63E1" w:rsidP="00707CF7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F062D">
        <w:rPr>
          <w:rFonts w:ascii="Arial" w:hAnsi="Arial" w:cs="Arial"/>
          <w:b/>
          <w:sz w:val="20"/>
          <w:szCs w:val="20"/>
        </w:rPr>
        <w:t>Miejsce dostawy</w:t>
      </w:r>
      <w:r>
        <w:rPr>
          <w:rFonts w:ascii="Arial" w:hAnsi="Arial" w:cs="Arial"/>
          <w:sz w:val="20"/>
          <w:szCs w:val="20"/>
        </w:rPr>
        <w:t>: ul. Ratuszowa 11, 03-450</w:t>
      </w:r>
      <w:r w:rsidRPr="00EF062D">
        <w:rPr>
          <w:rFonts w:ascii="Arial" w:hAnsi="Arial" w:cs="Arial"/>
          <w:sz w:val="20"/>
          <w:szCs w:val="20"/>
        </w:rPr>
        <w:t xml:space="preserve"> Warszawa</w:t>
      </w:r>
    </w:p>
    <w:p w:rsidR="000E63E1" w:rsidRPr="00EF062D" w:rsidRDefault="000E63E1" w:rsidP="00707CF7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EF062D">
        <w:rPr>
          <w:rFonts w:ascii="Arial" w:hAnsi="Arial" w:cs="Arial"/>
          <w:b/>
          <w:color w:val="000000"/>
          <w:sz w:val="20"/>
          <w:szCs w:val="20"/>
        </w:rPr>
        <w:t xml:space="preserve">Sposób i miejsce składania ofert </w:t>
      </w:r>
      <w:r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0E63E1" w:rsidRPr="00EF062D" w:rsidRDefault="000E63E1" w:rsidP="00707CF7">
      <w:pPr>
        <w:spacing w:line="360" w:lineRule="auto"/>
        <w:ind w:left="288" w:firstLine="279"/>
        <w:rPr>
          <w:rFonts w:ascii="Arial" w:hAnsi="Arial" w:cs="Arial"/>
          <w:color w:val="000000"/>
          <w:sz w:val="20"/>
          <w:szCs w:val="20"/>
        </w:rPr>
      </w:pPr>
      <w:r w:rsidRPr="00EF062D">
        <w:rPr>
          <w:rFonts w:ascii="Arial" w:hAnsi="Arial" w:cs="Arial"/>
          <w:color w:val="000000"/>
          <w:sz w:val="20"/>
          <w:szCs w:val="20"/>
        </w:rPr>
        <w:t>Oferta powinna być przesłana  pocztą elektroniczną na adres: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27" w:history="1">
        <w:r w:rsidRPr="00E020F2">
          <w:rPr>
            <w:rStyle w:val="Hyperlink"/>
            <w:rFonts w:ascii="Arial" w:hAnsi="Arial" w:cs="Arial"/>
            <w:sz w:val="20"/>
            <w:szCs w:val="20"/>
          </w:rPr>
          <w:t>michal.kalicki@itr.lukasiewicz.gov.pl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0E63E1" w:rsidRPr="00EF062D" w:rsidRDefault="000E63E1" w:rsidP="00707CF7">
      <w:pPr>
        <w:numPr>
          <w:ilvl w:val="0"/>
          <w:numId w:val="6"/>
        </w:numPr>
        <w:tabs>
          <w:tab w:val="clear" w:pos="450"/>
          <w:tab w:val="num" w:pos="567"/>
        </w:tabs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EF062D">
        <w:rPr>
          <w:rFonts w:ascii="Arial" w:hAnsi="Arial" w:cs="Arial"/>
          <w:b/>
          <w:color w:val="000000"/>
          <w:sz w:val="20"/>
          <w:szCs w:val="20"/>
        </w:rPr>
        <w:t>Kryterium oceny ofert:</w:t>
      </w:r>
      <w:r w:rsidRPr="00EF062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E63E1" w:rsidRPr="00EF062D" w:rsidRDefault="000E63E1" w:rsidP="00707CF7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EF062D">
        <w:rPr>
          <w:rFonts w:ascii="Arial" w:hAnsi="Arial" w:cs="Arial"/>
          <w:sz w:val="20"/>
          <w:szCs w:val="20"/>
        </w:rPr>
        <w:t>- cena  (powinna zawierać wszystkie koszty związane z dostawą do Instytutu</w:t>
      </w:r>
      <w:r>
        <w:rPr>
          <w:rFonts w:ascii="Arial" w:hAnsi="Arial" w:cs="Arial"/>
          <w:sz w:val="20"/>
          <w:szCs w:val="20"/>
        </w:rPr>
        <w:t>, na terenie Warszawy   możliwy odbiór własny</w:t>
      </w:r>
      <w:r w:rsidRPr="00EF062D">
        <w:rPr>
          <w:rFonts w:ascii="Arial" w:hAnsi="Arial" w:cs="Arial"/>
          <w:sz w:val="20"/>
          <w:szCs w:val="20"/>
        </w:rPr>
        <w:t xml:space="preserve">), </w:t>
      </w:r>
    </w:p>
    <w:p w:rsidR="000E63E1" w:rsidRDefault="000E63E1" w:rsidP="00707CF7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EF062D">
        <w:rPr>
          <w:rFonts w:ascii="Arial" w:hAnsi="Arial" w:cs="Arial"/>
          <w:sz w:val="20"/>
          <w:szCs w:val="20"/>
        </w:rPr>
        <w:t>- termin dostawy,</w:t>
      </w:r>
    </w:p>
    <w:p w:rsidR="000E63E1" w:rsidRPr="00EF062D" w:rsidRDefault="000E63E1" w:rsidP="00707CF7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EF062D">
        <w:rPr>
          <w:rFonts w:ascii="Arial" w:hAnsi="Arial" w:cs="Arial"/>
          <w:sz w:val="20"/>
          <w:szCs w:val="20"/>
        </w:rPr>
        <w:t>- płatność przelewem po dostawie,</w:t>
      </w:r>
    </w:p>
    <w:p w:rsidR="000E63E1" w:rsidRPr="00EF062D" w:rsidRDefault="000E63E1" w:rsidP="00707CF7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EF062D">
        <w:rPr>
          <w:rFonts w:ascii="Arial" w:hAnsi="Arial" w:cs="Arial"/>
          <w:sz w:val="20"/>
          <w:szCs w:val="20"/>
        </w:rPr>
        <w:t>- dostawca powinien posiadać ważny certyfikat ISO,</w:t>
      </w:r>
    </w:p>
    <w:p w:rsidR="000E63E1" w:rsidRPr="009A1F69" w:rsidRDefault="000E63E1" w:rsidP="00C67072">
      <w:pPr>
        <w:spacing w:line="360" w:lineRule="auto"/>
        <w:ind w:left="284"/>
        <w:rPr>
          <w:rFonts w:ascii="Arial" w:hAnsi="Arial" w:cs="Arial"/>
          <w:color w:val="000000"/>
          <w:sz w:val="20"/>
          <w:szCs w:val="20"/>
        </w:rPr>
      </w:pPr>
      <w:r w:rsidRPr="00EF062D">
        <w:rPr>
          <w:rFonts w:ascii="Arial" w:hAnsi="Arial" w:cs="Arial"/>
          <w:sz w:val="20"/>
          <w:szCs w:val="20"/>
        </w:rPr>
        <w:t>- spełnienie wymagań określonych w niniejszym zapytaniu oraz Ogólnych Warunków Dostaw do ITR-u</w:t>
      </w:r>
      <w:r w:rsidRPr="00EF062D">
        <w:rPr>
          <w:rFonts w:ascii="Arial" w:hAnsi="Arial" w:cs="Arial"/>
          <w:color w:val="000000"/>
          <w:sz w:val="20"/>
          <w:szCs w:val="20"/>
        </w:rPr>
        <w:t xml:space="preserve"> zamieszczonych na stronie </w:t>
      </w:r>
      <w:hyperlink r:id="rId28" w:history="1">
        <w:r w:rsidRPr="007D2250">
          <w:rPr>
            <w:rStyle w:val="Hyperlink"/>
            <w:rFonts w:ascii="Arial" w:hAnsi="Arial" w:cs="Arial"/>
            <w:sz w:val="20"/>
            <w:szCs w:val="20"/>
          </w:rPr>
          <w:t>https://itr.lukasiewicz.gov.pl/media/OgolneWarunkiDostawyOWD.pdf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E63E1" w:rsidRDefault="000E63E1" w:rsidP="00707CF7">
      <w:pPr>
        <w:spacing w:line="240" w:lineRule="auto"/>
        <w:ind w:left="284"/>
        <w:rPr>
          <w:rFonts w:ascii="Arial" w:hAnsi="Arial" w:cs="Arial"/>
          <w:color w:val="000000"/>
          <w:sz w:val="20"/>
          <w:szCs w:val="20"/>
        </w:rPr>
      </w:pPr>
      <w:r w:rsidRPr="00EF062D">
        <w:rPr>
          <w:rFonts w:ascii="Arial" w:hAnsi="Arial" w:cs="Arial"/>
          <w:color w:val="000000"/>
          <w:sz w:val="20"/>
          <w:szCs w:val="20"/>
        </w:rPr>
        <w:t>- Instytut zastrzega sobie praw</w:t>
      </w:r>
      <w:r>
        <w:rPr>
          <w:rFonts w:ascii="Arial" w:hAnsi="Arial" w:cs="Arial"/>
          <w:color w:val="000000"/>
          <w:sz w:val="20"/>
          <w:szCs w:val="20"/>
        </w:rPr>
        <w:t>o do zmiany ilości</w:t>
      </w:r>
    </w:p>
    <w:p w:rsidR="000E63E1" w:rsidRPr="00EF062D" w:rsidRDefault="000E63E1" w:rsidP="00707CF7">
      <w:pPr>
        <w:spacing w:line="240" w:lineRule="auto"/>
        <w:ind w:left="28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Instytut zastrzega sobie prawo do unieważnienia postępowania bez podania przyczyny</w:t>
      </w:r>
    </w:p>
    <w:p w:rsidR="000E63E1" w:rsidRDefault="000E63E1" w:rsidP="00707CF7">
      <w:pPr>
        <w:numPr>
          <w:ilvl w:val="0"/>
          <w:numId w:val="6"/>
        </w:numPr>
        <w:tabs>
          <w:tab w:val="clear" w:pos="450"/>
          <w:tab w:val="num" w:pos="567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F062D">
        <w:rPr>
          <w:rFonts w:ascii="Arial" w:hAnsi="Arial" w:cs="Arial"/>
          <w:color w:val="000000"/>
          <w:sz w:val="20"/>
          <w:szCs w:val="20"/>
        </w:rPr>
        <w:t>Zapytanie of</w:t>
      </w:r>
      <w:r>
        <w:rPr>
          <w:rFonts w:ascii="Arial" w:hAnsi="Arial" w:cs="Arial"/>
          <w:color w:val="000000"/>
          <w:sz w:val="20"/>
          <w:szCs w:val="20"/>
        </w:rPr>
        <w:t xml:space="preserve">ertowe zamieszczono na stronie: </w:t>
      </w:r>
      <w:r w:rsidRPr="00EF062D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29" w:history="1">
        <w:r w:rsidRPr="007D2250">
          <w:rPr>
            <w:rStyle w:val="Hyperlink"/>
            <w:rFonts w:ascii="Arial" w:hAnsi="Arial" w:cs="Arial"/>
            <w:sz w:val="20"/>
            <w:szCs w:val="20"/>
          </w:rPr>
          <w:t>https://itr.lukasiewicz.gov.pl/zapytania-ofertowe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E63E1" w:rsidRPr="00EF062D" w:rsidRDefault="000E63E1" w:rsidP="00707CF7">
      <w:pPr>
        <w:numPr>
          <w:ilvl w:val="0"/>
          <w:numId w:val="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Do niniejszego zapytania ofertowego nie stosuje się przepisów ustawy – Prawo zamówień publicznych.</w:t>
      </w:r>
    </w:p>
    <w:p w:rsidR="000E63E1" w:rsidRPr="00EF062D" w:rsidRDefault="000E63E1" w:rsidP="00707CF7">
      <w:pPr>
        <w:numPr>
          <w:ilvl w:val="0"/>
          <w:numId w:val="6"/>
        </w:numPr>
        <w:tabs>
          <w:tab w:val="clear" w:pos="450"/>
          <w:tab w:val="num" w:pos="567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F062D">
        <w:rPr>
          <w:rFonts w:ascii="Arial" w:hAnsi="Arial" w:cs="Arial"/>
          <w:b/>
          <w:color w:val="000000"/>
          <w:sz w:val="20"/>
          <w:szCs w:val="20"/>
        </w:rPr>
        <w:t>Opis sposobu przygotowania oferty</w:t>
      </w:r>
    </w:p>
    <w:p w:rsidR="000E63E1" w:rsidRPr="00EF062D" w:rsidRDefault="000E63E1" w:rsidP="00707CF7">
      <w:pPr>
        <w:spacing w:line="240" w:lineRule="auto"/>
        <w:ind w:left="288"/>
        <w:jc w:val="both"/>
        <w:outlineLvl w:val="0"/>
        <w:rPr>
          <w:rFonts w:ascii="Arial" w:hAnsi="Arial" w:cs="Arial"/>
          <w:color w:val="000000"/>
          <w:sz w:val="20"/>
          <w:szCs w:val="20"/>
          <w:u w:val="single"/>
        </w:rPr>
      </w:pPr>
      <w:r w:rsidRPr="00EF062D">
        <w:rPr>
          <w:rFonts w:ascii="Arial" w:hAnsi="Arial" w:cs="Arial"/>
          <w:color w:val="000000"/>
          <w:sz w:val="20"/>
          <w:szCs w:val="20"/>
          <w:u w:val="single"/>
        </w:rPr>
        <w:t>Oferta powinna zawierać co najmniej:</w:t>
      </w:r>
    </w:p>
    <w:p w:rsidR="000E63E1" w:rsidRPr="00EF062D" w:rsidRDefault="000E63E1" w:rsidP="00707CF7">
      <w:pPr>
        <w:spacing w:line="240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r w:rsidRPr="00EF062D">
        <w:rPr>
          <w:rFonts w:ascii="Arial" w:hAnsi="Arial" w:cs="Arial"/>
          <w:color w:val="000000"/>
          <w:sz w:val="20"/>
          <w:szCs w:val="20"/>
        </w:rPr>
        <w:t>- nazwę i adres oferenta, NIP</w:t>
      </w:r>
    </w:p>
    <w:p w:rsidR="000E63E1" w:rsidRDefault="000E63E1" w:rsidP="00707CF7">
      <w:pPr>
        <w:spacing w:line="240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r w:rsidRPr="00EF062D">
        <w:rPr>
          <w:rFonts w:ascii="Arial" w:hAnsi="Arial" w:cs="Arial"/>
          <w:color w:val="000000"/>
          <w:sz w:val="20"/>
          <w:szCs w:val="20"/>
        </w:rPr>
        <w:t xml:space="preserve">- wartość oferty </w:t>
      </w:r>
      <w:r>
        <w:rPr>
          <w:rFonts w:ascii="Arial" w:hAnsi="Arial" w:cs="Arial"/>
          <w:color w:val="000000"/>
          <w:sz w:val="20"/>
          <w:szCs w:val="20"/>
        </w:rPr>
        <w:t>netto</w:t>
      </w:r>
    </w:p>
    <w:p w:rsidR="000E63E1" w:rsidRDefault="000E63E1" w:rsidP="00707CF7">
      <w:pPr>
        <w:spacing w:line="240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cena jednostkowa netto poszczególnych elementów</w:t>
      </w:r>
    </w:p>
    <w:p w:rsidR="000E63E1" w:rsidRPr="00EF062D" w:rsidRDefault="000E63E1" w:rsidP="00707CF7">
      <w:pPr>
        <w:spacing w:line="240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termin ważności oferty (minimum 2 tygodnie od terminu składania ofert)</w:t>
      </w:r>
    </w:p>
    <w:p w:rsidR="000E63E1" w:rsidRPr="00EF062D" w:rsidRDefault="000E63E1" w:rsidP="00707CF7">
      <w:pPr>
        <w:spacing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EF062D">
        <w:rPr>
          <w:rFonts w:ascii="Arial" w:hAnsi="Arial" w:cs="Arial"/>
          <w:color w:val="000000"/>
          <w:sz w:val="20"/>
          <w:szCs w:val="20"/>
        </w:rPr>
        <w:t xml:space="preserve">Wskazane są dodatkowe informacje, np. warunki gwarancji, dodatkowe funkcje dostawy, warunki </w:t>
      </w:r>
      <w:r w:rsidRPr="00EF062D">
        <w:rPr>
          <w:rFonts w:ascii="Arial" w:hAnsi="Arial" w:cs="Arial"/>
          <w:sz w:val="20"/>
          <w:szCs w:val="20"/>
        </w:rPr>
        <w:t>płatności i dostawy, możliwe do uzyskania upusty, maksymalny czas realizacji, kosztorys ofertowy itd.</w:t>
      </w:r>
    </w:p>
    <w:p w:rsidR="000E63E1" w:rsidRPr="00EF062D" w:rsidRDefault="000E63E1" w:rsidP="00707CF7">
      <w:pPr>
        <w:spacing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EF062D">
        <w:rPr>
          <w:rFonts w:ascii="Arial" w:hAnsi="Arial" w:cs="Arial"/>
          <w:sz w:val="20"/>
          <w:szCs w:val="20"/>
        </w:rPr>
        <w:t>- kserokopia certyfikatu ISO.</w:t>
      </w:r>
    </w:p>
    <w:p w:rsidR="000E63E1" w:rsidRPr="00DD4F21" w:rsidRDefault="000E63E1" w:rsidP="00707CF7">
      <w:pPr>
        <w:numPr>
          <w:ilvl w:val="0"/>
          <w:numId w:val="6"/>
        </w:numPr>
        <w:tabs>
          <w:tab w:val="clear" w:pos="450"/>
          <w:tab w:val="num" w:pos="567"/>
        </w:tabs>
        <w:spacing w:after="0"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EF062D">
        <w:rPr>
          <w:rFonts w:ascii="Arial" w:hAnsi="Arial" w:cs="Arial"/>
          <w:b/>
          <w:color w:val="000000"/>
          <w:sz w:val="20"/>
          <w:szCs w:val="20"/>
        </w:rPr>
        <w:t xml:space="preserve">Dodatkowych informacji udziela:   </w:t>
      </w:r>
      <w:r w:rsidRPr="00EF062D">
        <w:rPr>
          <w:rFonts w:ascii="Arial" w:hAnsi="Arial" w:cs="Arial"/>
          <w:color w:val="000000"/>
          <w:sz w:val="20"/>
          <w:szCs w:val="20"/>
        </w:rPr>
        <w:t>Michał Kalicki, tel:22 619-25-12</w:t>
      </w:r>
    </w:p>
    <w:p w:rsidR="000E63E1" w:rsidRPr="00100DD0" w:rsidRDefault="000E63E1" w:rsidP="00100DD0">
      <w:pPr>
        <w:spacing w:after="0" w:line="360" w:lineRule="auto"/>
        <w:ind w:left="450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 Wyjaśnienia techniczne: </w:t>
      </w:r>
      <w:r>
        <w:rPr>
          <w:rFonts w:ascii="Arial" w:hAnsi="Arial" w:cs="Arial"/>
          <w:b/>
          <w:color w:val="000000"/>
          <w:sz w:val="20"/>
        </w:rPr>
        <w:t xml:space="preserve">Marcin Kiełbasiński, </w:t>
      </w:r>
      <w:hyperlink r:id="rId30">
        <w:r>
          <w:rPr>
            <w:rFonts w:ascii="Arial" w:hAnsi="Arial" w:cs="Arial"/>
            <w:b/>
            <w:color w:val="0000FF"/>
            <w:sz w:val="20"/>
            <w:u w:val="single"/>
          </w:rPr>
          <w:t>marcin.kielbasinski@itr.lukasiewicz.gov.pl</w:t>
        </w:r>
      </w:hyperlink>
    </w:p>
    <w:sectPr w:rsidR="000E63E1" w:rsidRPr="00100DD0" w:rsidSect="00AB352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CBA1B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3384D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6E2AA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E2AA4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D0E2C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7E6DC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65ED1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048FF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202A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0E41F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40B7F"/>
    <w:multiLevelType w:val="multilevel"/>
    <w:tmpl w:val="703075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0F921468"/>
    <w:multiLevelType w:val="multilevel"/>
    <w:tmpl w:val="3EFCB9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130B4709"/>
    <w:multiLevelType w:val="multilevel"/>
    <w:tmpl w:val="BBB8FE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D9868FA"/>
    <w:multiLevelType w:val="hybridMultilevel"/>
    <w:tmpl w:val="068EBDF8"/>
    <w:lvl w:ilvl="0" w:tplc="301C267C">
      <w:start w:val="1"/>
      <w:numFmt w:val="upperRoman"/>
      <w:lvlText w:val="%1."/>
      <w:lvlJc w:val="center"/>
      <w:pPr>
        <w:tabs>
          <w:tab w:val="num" w:pos="450"/>
        </w:tabs>
        <w:ind w:left="450" w:hanging="166"/>
      </w:pPr>
      <w:rPr>
        <w:rFonts w:cs="Times New Roman" w:hint="default"/>
        <w:b/>
        <w:color w:val="000000"/>
      </w:rPr>
    </w:lvl>
    <w:lvl w:ilvl="1" w:tplc="77A8C8B2">
      <w:start w:val="4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cs="Times New Roman" w:hint="default"/>
        <w:b/>
        <w:color w:val="auto"/>
      </w:rPr>
    </w:lvl>
    <w:lvl w:ilvl="2" w:tplc="2D28E468">
      <w:start w:val="7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2862DB3"/>
    <w:multiLevelType w:val="multilevel"/>
    <w:tmpl w:val="DC787A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6A19046D"/>
    <w:multiLevelType w:val="multilevel"/>
    <w:tmpl w:val="0422E0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1"/>
  </w:num>
  <w:num w:numId="2">
    <w:abstractNumId w:val="15"/>
  </w:num>
  <w:num w:numId="3">
    <w:abstractNumId w:val="10"/>
  </w:num>
  <w:num w:numId="4">
    <w:abstractNumId w:val="14"/>
  </w:num>
  <w:num w:numId="5">
    <w:abstractNumId w:val="12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73B3"/>
    <w:rsid w:val="000B3AE5"/>
    <w:rsid w:val="000E63E1"/>
    <w:rsid w:val="00100DD0"/>
    <w:rsid w:val="00131DEE"/>
    <w:rsid w:val="00217DDD"/>
    <w:rsid w:val="00320116"/>
    <w:rsid w:val="00382DBC"/>
    <w:rsid w:val="003D5398"/>
    <w:rsid w:val="00660AF0"/>
    <w:rsid w:val="00707CF7"/>
    <w:rsid w:val="007D2250"/>
    <w:rsid w:val="00814B89"/>
    <w:rsid w:val="00847CAC"/>
    <w:rsid w:val="008C77B4"/>
    <w:rsid w:val="00951EC7"/>
    <w:rsid w:val="009A1F69"/>
    <w:rsid w:val="00AB3525"/>
    <w:rsid w:val="00AF5C1D"/>
    <w:rsid w:val="00C67072"/>
    <w:rsid w:val="00DD4F21"/>
    <w:rsid w:val="00E020F2"/>
    <w:rsid w:val="00EF062D"/>
    <w:rsid w:val="00F473B3"/>
    <w:rsid w:val="00F5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7B4"/>
    <w:pPr>
      <w:spacing w:after="160"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814B89"/>
  </w:style>
  <w:style w:type="character" w:styleId="Hyperlink">
    <w:name w:val="Hyperlink"/>
    <w:basedOn w:val="DefaultParagraphFont"/>
    <w:uiPriority w:val="99"/>
    <w:rsid w:val="00814B89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814B89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814B89"/>
    <w:rPr>
      <w:rFonts w:cs="Times New Roman"/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r.lukasiewicz.gov.pl/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mailto:michal.kalicki@itr.lukasiewicz.gov.pl" TargetMode="Externa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hyperlink" Target="https://itr.lukasiewicz.gov.pl/zapytania-ofertowe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itr.lukasiewicz.gov.pl/media/OgolneWarunkiDostawyOWD.pdf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hyperlink" Target="mailto:michal.kalicki@itr.lukasiewicz.gov.pl" TargetMode="External"/><Relationship Id="rId30" Type="http://schemas.openxmlformats.org/officeDocument/2006/relationships/hyperlink" Target="mailto:marcin.kielbasinski@itr.lukasiewicz.gov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4</Pages>
  <Words>682</Words>
  <Characters>4092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michal.kalicki</cp:lastModifiedBy>
  <cp:revision>3</cp:revision>
  <dcterms:created xsi:type="dcterms:W3CDTF">2022-07-12T12:11:00Z</dcterms:created>
  <dcterms:modified xsi:type="dcterms:W3CDTF">2022-07-13T06:06:00Z</dcterms:modified>
</cp:coreProperties>
</file>